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A2E" w:rsidRDefault="00310A2E" w:rsidP="00220F32">
      <w:pPr>
        <w:rPr>
          <w:b/>
        </w:rPr>
      </w:pPr>
      <w:r w:rsidRPr="00A656DD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7" o:spid="_x0000_i1025" type="#_x0000_t75" style="width:453pt;height:301.5pt;visibility:visible">
            <v:imagedata r:id="rId6" o:title=""/>
          </v:shape>
        </w:pict>
      </w:r>
    </w:p>
    <w:p w:rsidR="00310A2E" w:rsidRDefault="00310A2E" w:rsidP="003F58FF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Välkomna</w:t>
      </w:r>
    </w:p>
    <w:p w:rsidR="00310A2E" w:rsidRPr="003F58FF" w:rsidRDefault="00310A2E" w:rsidP="003F58FF">
      <w:pPr>
        <w:rPr>
          <w:b/>
          <w:sz w:val="36"/>
          <w:szCs w:val="36"/>
        </w:rPr>
      </w:pPr>
    </w:p>
    <w:p w:rsidR="00310A2E" w:rsidRPr="003F58FF" w:rsidRDefault="00310A2E" w:rsidP="003F58FF">
      <w:pPr>
        <w:jc w:val="center"/>
        <w:rPr>
          <w:b/>
          <w:sz w:val="36"/>
          <w:szCs w:val="36"/>
          <w:u w:val="single"/>
        </w:rPr>
      </w:pPr>
      <w:r w:rsidRPr="003F58FF">
        <w:rPr>
          <w:b/>
          <w:sz w:val="36"/>
          <w:szCs w:val="36"/>
          <w:u w:val="single"/>
        </w:rPr>
        <w:t>Svensk Neurokirurgisk Förenings vårmöte</w:t>
      </w:r>
    </w:p>
    <w:p w:rsidR="00310A2E" w:rsidRDefault="00310A2E" w:rsidP="003F58FF">
      <w:pPr>
        <w:rPr>
          <w:b/>
          <w:u w:val="single"/>
        </w:rPr>
      </w:pPr>
    </w:p>
    <w:p w:rsidR="00310A2E" w:rsidRDefault="00310A2E" w:rsidP="003F58FF">
      <w:pPr>
        <w:rPr>
          <w:b/>
          <w:u w:val="single"/>
        </w:rPr>
      </w:pPr>
    </w:p>
    <w:p w:rsidR="00310A2E" w:rsidRDefault="00310A2E" w:rsidP="003F58FF">
      <w:pPr>
        <w:rPr>
          <w:b/>
        </w:rPr>
      </w:pPr>
      <w:r>
        <w:rPr>
          <w:b/>
        </w:rPr>
        <w:t>Tid:</w:t>
      </w:r>
      <w:r>
        <w:rPr>
          <w:b/>
        </w:rPr>
        <w:tab/>
        <w:t>2016-05-19 – 2016-05-20</w:t>
      </w:r>
    </w:p>
    <w:p w:rsidR="00310A2E" w:rsidRDefault="00310A2E" w:rsidP="003F58FF">
      <w:pPr>
        <w:rPr>
          <w:b/>
        </w:rPr>
      </w:pPr>
      <w:r>
        <w:rPr>
          <w:b/>
        </w:rPr>
        <w:t>Plats:</w:t>
      </w:r>
      <w:r>
        <w:rPr>
          <w:b/>
        </w:rPr>
        <w:tab/>
        <w:t>Gustavianum, Uppsala</w:t>
      </w:r>
    </w:p>
    <w:p w:rsidR="00310A2E" w:rsidRDefault="00310A2E" w:rsidP="003F58FF">
      <w:pPr>
        <w:rPr>
          <w:b/>
        </w:rPr>
      </w:pPr>
      <w:r>
        <w:rPr>
          <w:b/>
        </w:rPr>
        <w:t>Tema:</w:t>
      </w:r>
      <w:r>
        <w:rPr>
          <w:b/>
        </w:rPr>
        <w:tab/>
        <w:t>Neurokirurgi och vaskulära sjukdomar – ett område under utveckling</w:t>
      </w:r>
    </w:p>
    <w:p w:rsidR="00310A2E" w:rsidRDefault="00310A2E" w:rsidP="00571424">
      <w:pPr>
        <w:jc w:val="center"/>
        <w:rPr>
          <w:b/>
        </w:rPr>
      </w:pPr>
    </w:p>
    <w:p w:rsidR="00310A2E" w:rsidRDefault="00310A2E" w:rsidP="0002518E">
      <w:pPr>
        <w:ind w:left="1304" w:hanging="1304"/>
        <w:rPr>
          <w:b/>
        </w:rPr>
      </w:pPr>
      <w:r>
        <w:rPr>
          <w:b/>
        </w:rPr>
        <w:t xml:space="preserve">Anmälan: </w:t>
      </w:r>
      <w:r>
        <w:rPr>
          <w:b/>
        </w:rPr>
        <w:tab/>
        <w:t xml:space="preserve">via mail till Anna Öqvist, klinikassistent, Neurokirurgen, Uppsala, </w:t>
      </w:r>
      <w:hyperlink r:id="rId7" w:history="1">
        <w:r w:rsidRPr="003B6789">
          <w:rPr>
            <w:rStyle w:val="Hyperlink"/>
            <w:b/>
          </w:rPr>
          <w:t>varmote2016@akademiska.se</w:t>
        </w:r>
      </w:hyperlink>
    </w:p>
    <w:p w:rsidR="00310A2E" w:rsidRDefault="00310A2E" w:rsidP="0002518E">
      <w:pPr>
        <w:ind w:left="1304" w:hanging="1304"/>
        <w:rPr>
          <w:b/>
        </w:rPr>
      </w:pPr>
      <w:r>
        <w:rPr>
          <w:b/>
        </w:rPr>
        <w:tab/>
        <w:t>Anmälan senast 2016-04-29</w:t>
      </w:r>
    </w:p>
    <w:p w:rsidR="00310A2E" w:rsidRDefault="00310A2E" w:rsidP="001978D7">
      <w:pPr>
        <w:rPr>
          <w:b/>
        </w:rPr>
      </w:pPr>
      <w:r>
        <w:rPr>
          <w:b/>
        </w:rPr>
        <w:t xml:space="preserve">Kostnad: </w:t>
      </w:r>
      <w:r>
        <w:rPr>
          <w:b/>
        </w:rPr>
        <w:tab/>
        <w:t>ST/</w:t>
      </w:r>
      <w:r w:rsidRPr="001978D7">
        <w:rPr>
          <w:b/>
        </w:rPr>
        <w:t xml:space="preserve">pensionärer 1000 sek, övriga 2000 sek. </w:t>
      </w:r>
    </w:p>
    <w:p w:rsidR="00310A2E" w:rsidRDefault="00310A2E" w:rsidP="001978D7">
      <w:pPr>
        <w:ind w:firstLine="1304"/>
        <w:rPr>
          <w:b/>
        </w:rPr>
      </w:pPr>
      <w:r w:rsidRPr="001978D7">
        <w:rPr>
          <w:b/>
        </w:rPr>
        <w:t xml:space="preserve">Inbetalning till </w:t>
      </w:r>
      <w:r>
        <w:rPr>
          <w:b/>
        </w:rPr>
        <w:t>S</w:t>
      </w:r>
      <w:r w:rsidRPr="001978D7">
        <w:rPr>
          <w:b/>
        </w:rPr>
        <w:t>vensk Neurokirurgisk Förening</w:t>
      </w:r>
      <w:r>
        <w:rPr>
          <w:b/>
        </w:rPr>
        <w:t>,</w:t>
      </w:r>
      <w:r w:rsidRPr="001978D7">
        <w:rPr>
          <w:b/>
        </w:rPr>
        <w:t xml:space="preserve"> Plusgiro: 550589-6</w:t>
      </w:r>
      <w:r>
        <w:rPr>
          <w:b/>
        </w:rPr>
        <w:t>,</w:t>
      </w:r>
    </w:p>
    <w:p w:rsidR="00310A2E" w:rsidRDefault="00310A2E" w:rsidP="001978D7">
      <w:pPr>
        <w:ind w:firstLine="1304"/>
        <w:rPr>
          <w:b/>
        </w:rPr>
      </w:pPr>
      <w:r>
        <w:rPr>
          <w:b/>
        </w:rPr>
        <w:t>Obs märk inbetalningen med vem anmälan avser!</w:t>
      </w:r>
    </w:p>
    <w:p w:rsidR="00310A2E" w:rsidRPr="0002518E" w:rsidRDefault="00310A2E" w:rsidP="001978D7">
      <w:pPr>
        <w:ind w:firstLine="1304"/>
        <w:rPr>
          <w:b/>
          <w:color w:val="FF0000"/>
        </w:rPr>
      </w:pPr>
    </w:p>
    <w:p w:rsidR="00310A2E" w:rsidRDefault="00310A2E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10A2E" w:rsidRDefault="00310A2E" w:rsidP="00571424">
      <w:pPr>
        <w:jc w:val="center"/>
        <w:rPr>
          <w:b/>
          <w:u w:val="single"/>
        </w:rPr>
      </w:pPr>
      <w:r w:rsidRPr="00EF3D7C">
        <w:rPr>
          <w:b/>
          <w:u w:val="single"/>
        </w:rPr>
        <w:t>Svensk Neurokirurgisk Förenings vårmöte</w:t>
      </w:r>
    </w:p>
    <w:p w:rsidR="00310A2E" w:rsidRDefault="00310A2E" w:rsidP="00EF3D7C">
      <w:pPr>
        <w:rPr>
          <w:b/>
          <w:u w:val="single"/>
        </w:rPr>
      </w:pPr>
    </w:p>
    <w:p w:rsidR="00310A2E" w:rsidRDefault="00310A2E" w:rsidP="00EF3D7C">
      <w:pPr>
        <w:rPr>
          <w:b/>
          <w:u w:val="single"/>
        </w:rPr>
      </w:pPr>
    </w:p>
    <w:p w:rsidR="00310A2E" w:rsidRDefault="00310A2E" w:rsidP="004E3B13">
      <w:pPr>
        <w:rPr>
          <w:b/>
        </w:rPr>
      </w:pPr>
      <w:r>
        <w:rPr>
          <w:b/>
        </w:rPr>
        <w:t>Tid:</w:t>
      </w:r>
      <w:r>
        <w:rPr>
          <w:b/>
        </w:rPr>
        <w:tab/>
        <w:t>2016-05-19 – 2016-05-20</w:t>
      </w:r>
    </w:p>
    <w:p w:rsidR="00310A2E" w:rsidRDefault="00310A2E" w:rsidP="004E3B13">
      <w:pPr>
        <w:rPr>
          <w:b/>
        </w:rPr>
      </w:pPr>
      <w:r>
        <w:rPr>
          <w:b/>
        </w:rPr>
        <w:t>Plats:</w:t>
      </w:r>
      <w:r>
        <w:rPr>
          <w:b/>
        </w:rPr>
        <w:tab/>
        <w:t>Gustavianum, Uppsala</w:t>
      </w:r>
    </w:p>
    <w:p w:rsidR="00310A2E" w:rsidRDefault="00310A2E" w:rsidP="004E3B13">
      <w:pPr>
        <w:rPr>
          <w:b/>
        </w:rPr>
      </w:pPr>
      <w:r>
        <w:rPr>
          <w:b/>
        </w:rPr>
        <w:t>Tema:</w:t>
      </w:r>
      <w:r>
        <w:rPr>
          <w:b/>
        </w:rPr>
        <w:tab/>
        <w:t>Neurokirurgi och vaskulära sjukdomar – ett område under utveckling</w:t>
      </w:r>
    </w:p>
    <w:p w:rsidR="00310A2E" w:rsidRDefault="00310A2E" w:rsidP="004E3B13">
      <w:pPr>
        <w:rPr>
          <w:b/>
        </w:rPr>
      </w:pPr>
    </w:p>
    <w:p w:rsidR="00310A2E" w:rsidRDefault="00310A2E" w:rsidP="004E3B13">
      <w:pPr>
        <w:rPr>
          <w:b/>
          <w:u w:val="single"/>
        </w:rPr>
      </w:pPr>
      <w:r>
        <w:rPr>
          <w:b/>
          <w:u w:val="single"/>
        </w:rPr>
        <w:t>Torsdag 19 maj:</w:t>
      </w:r>
    </w:p>
    <w:p w:rsidR="00310A2E" w:rsidRDefault="00310A2E" w:rsidP="004E3B13">
      <w:pPr>
        <w:rPr>
          <w:b/>
          <w:u w:val="single"/>
        </w:rPr>
      </w:pPr>
    </w:p>
    <w:p w:rsidR="00310A2E" w:rsidRDefault="00310A2E" w:rsidP="004E3B13">
      <w:r>
        <w:t>08.00-10.30</w:t>
      </w:r>
      <w:r>
        <w:tab/>
        <w:t>Klinikchefs- och professorsmöte</w:t>
      </w:r>
    </w:p>
    <w:p w:rsidR="00310A2E" w:rsidRDefault="00310A2E" w:rsidP="004E3B13">
      <w:r>
        <w:tab/>
        <w:t>Studierektorsmöte</w:t>
      </w:r>
    </w:p>
    <w:p w:rsidR="00310A2E" w:rsidRDefault="00310A2E" w:rsidP="004E3B13"/>
    <w:p w:rsidR="00310A2E" w:rsidRDefault="00310A2E" w:rsidP="004E3B13">
      <w:r>
        <w:t>10.30-10.45</w:t>
      </w:r>
      <w:r>
        <w:tab/>
        <w:t>Mötets öppnande</w:t>
      </w:r>
      <w:r>
        <w:tab/>
      </w:r>
      <w:r>
        <w:tab/>
        <w:t>Magnus Tisell, ordf. SNF</w:t>
      </w:r>
    </w:p>
    <w:p w:rsidR="00310A2E" w:rsidRDefault="00310A2E" w:rsidP="004E3B13">
      <w:r>
        <w:t>10.45-11.00</w:t>
      </w:r>
      <w:r>
        <w:tab/>
        <w:t>Välkomsthälsning</w:t>
      </w:r>
      <w:r>
        <w:tab/>
      </w:r>
      <w:r>
        <w:tab/>
        <w:t>Olafur Gudjonsson,  Uppsala</w:t>
      </w:r>
    </w:p>
    <w:p w:rsidR="00310A2E" w:rsidRDefault="00310A2E" w:rsidP="004E3B13"/>
    <w:p w:rsidR="00310A2E" w:rsidRDefault="00310A2E" w:rsidP="004E3B13">
      <w:r>
        <w:t>11.00-12.30</w:t>
      </w:r>
      <w:r>
        <w:tab/>
        <w:t>SNF Årsmöte</w:t>
      </w:r>
    </w:p>
    <w:p w:rsidR="00310A2E" w:rsidRDefault="00310A2E" w:rsidP="004E3B13"/>
    <w:p w:rsidR="00310A2E" w:rsidRDefault="00310A2E" w:rsidP="004E3B13">
      <w:r>
        <w:t>12.30-13.30</w:t>
      </w:r>
      <w:r>
        <w:tab/>
        <w:t>Lunch</w:t>
      </w:r>
    </w:p>
    <w:p w:rsidR="00310A2E" w:rsidRDefault="00310A2E" w:rsidP="004E3B13">
      <w:r>
        <w:tab/>
        <w:t>Utställning/Postrar</w:t>
      </w:r>
    </w:p>
    <w:p w:rsidR="00310A2E" w:rsidRDefault="00310A2E" w:rsidP="004E3B13"/>
    <w:p w:rsidR="00310A2E" w:rsidRPr="00F14771" w:rsidRDefault="00310A2E" w:rsidP="004E3B13">
      <w:pPr>
        <w:ind w:left="1300" w:hanging="1300"/>
        <w:rPr>
          <w:i/>
        </w:rPr>
      </w:pPr>
      <w:r>
        <w:rPr>
          <w:i/>
        </w:rPr>
        <w:t>13.3</w:t>
      </w:r>
      <w:r w:rsidRPr="00F14771">
        <w:rPr>
          <w:i/>
        </w:rPr>
        <w:t>0-</w:t>
      </w:r>
      <w:r>
        <w:rPr>
          <w:i/>
        </w:rPr>
        <w:t>15.00</w:t>
      </w:r>
      <w:r w:rsidRPr="00F14771">
        <w:rPr>
          <w:i/>
        </w:rPr>
        <w:tab/>
        <w:t>Neurokirurgisk handläggning av ICH</w:t>
      </w:r>
      <w:r w:rsidRPr="00F14771">
        <w:rPr>
          <w:i/>
        </w:rPr>
        <w:tab/>
        <w:t>Moderator Niklas Marklund</w:t>
      </w:r>
      <w:r>
        <w:rPr>
          <w:i/>
        </w:rPr>
        <w:t>, Uppsala</w:t>
      </w:r>
    </w:p>
    <w:p w:rsidR="00310A2E" w:rsidRPr="0030186F" w:rsidRDefault="00310A2E" w:rsidP="004E3B13">
      <w:pPr>
        <w:ind w:left="1300" w:hanging="1300"/>
      </w:pPr>
    </w:p>
    <w:p w:rsidR="00310A2E" w:rsidRDefault="00310A2E" w:rsidP="004E3B13">
      <w:pPr>
        <w:ind w:left="1300" w:hanging="1300"/>
      </w:pPr>
      <w:r>
        <w:t>13.30-13.50</w:t>
      </w:r>
      <w:r>
        <w:tab/>
        <w:t xml:space="preserve">Neurokirurgisk </w:t>
      </w:r>
      <w:r w:rsidRPr="00FB431D">
        <w:t>översikt av ICH?</w:t>
      </w:r>
      <w:r>
        <w:tab/>
        <w:t>Tommy Bergenheim, Umeå</w:t>
      </w:r>
    </w:p>
    <w:p w:rsidR="00310A2E" w:rsidRDefault="00310A2E" w:rsidP="004E3B13">
      <w:pPr>
        <w:ind w:left="1304" w:hanging="1300"/>
      </w:pPr>
    </w:p>
    <w:p w:rsidR="00310A2E" w:rsidRDefault="00310A2E" w:rsidP="004E3B13">
      <w:pPr>
        <w:ind w:left="1304" w:hanging="1300"/>
      </w:pPr>
      <w:r>
        <w:t>13.50-15.00</w:t>
      </w:r>
      <w:r>
        <w:tab/>
        <w:t xml:space="preserve">ICH. Vad gör </w:t>
      </w:r>
      <w:r w:rsidRPr="00FB431D">
        <w:t>vi och hur?</w:t>
      </w:r>
      <w:r>
        <w:tab/>
      </w:r>
      <w:r>
        <w:tab/>
        <w:t xml:space="preserve">ST från Lund, Göteborg, Linköping, </w:t>
      </w:r>
    </w:p>
    <w:p w:rsidR="00310A2E" w:rsidRDefault="00310A2E" w:rsidP="004E3B13">
      <w:pPr>
        <w:ind w:left="1304" w:hanging="1300"/>
      </w:pPr>
      <w:r>
        <w:tab/>
      </w:r>
      <w:r>
        <w:tab/>
      </w:r>
      <w:r>
        <w:tab/>
      </w:r>
      <w:r>
        <w:tab/>
        <w:t>Stockholm och Uppsala</w:t>
      </w:r>
      <w:r w:rsidRPr="00FB431D">
        <w:t>.</w:t>
      </w:r>
    </w:p>
    <w:p w:rsidR="00310A2E" w:rsidRDefault="00310A2E" w:rsidP="004E3B13">
      <w:pPr>
        <w:ind w:left="1304" w:hanging="1300"/>
      </w:pPr>
    </w:p>
    <w:p w:rsidR="00310A2E" w:rsidRDefault="00310A2E" w:rsidP="004E3B13">
      <w:pPr>
        <w:ind w:left="1304" w:hanging="1300"/>
      </w:pPr>
      <w:r>
        <w:t>15.00-15.30</w:t>
      </w:r>
      <w:r>
        <w:tab/>
        <w:t>Kaffe</w:t>
      </w:r>
    </w:p>
    <w:p w:rsidR="00310A2E" w:rsidRDefault="00310A2E" w:rsidP="004E3B13">
      <w:pPr>
        <w:ind w:left="1304" w:hanging="1300"/>
      </w:pPr>
      <w:r>
        <w:tab/>
        <w:t>Utställning/Postrar</w:t>
      </w:r>
    </w:p>
    <w:p w:rsidR="00310A2E" w:rsidRDefault="00310A2E" w:rsidP="004E3B13">
      <w:pPr>
        <w:ind w:left="1304" w:hanging="1300"/>
      </w:pPr>
    </w:p>
    <w:p w:rsidR="00310A2E" w:rsidRPr="00296CC4" w:rsidRDefault="00310A2E" w:rsidP="004E3B13">
      <w:pPr>
        <w:ind w:left="1300" w:hanging="1300"/>
        <w:rPr>
          <w:i/>
        </w:rPr>
      </w:pPr>
      <w:r>
        <w:rPr>
          <w:i/>
        </w:rPr>
        <w:t>15.3</w:t>
      </w:r>
      <w:r w:rsidRPr="00F14771">
        <w:rPr>
          <w:i/>
        </w:rPr>
        <w:t>0-</w:t>
      </w:r>
      <w:r>
        <w:rPr>
          <w:i/>
        </w:rPr>
        <w:t>17.15</w:t>
      </w:r>
      <w:r>
        <w:rPr>
          <w:i/>
        </w:rPr>
        <w:tab/>
        <w:t>Handläggning av ischemisk stroke</w:t>
      </w:r>
      <w:r>
        <w:rPr>
          <w:i/>
        </w:rPr>
        <w:tab/>
        <w:t>Moderator Elisabeth Ronne-Engström</w:t>
      </w:r>
    </w:p>
    <w:p w:rsidR="00310A2E" w:rsidRDefault="00310A2E" w:rsidP="004E3B13">
      <w:pPr>
        <w:ind w:left="1304" w:hanging="1300"/>
        <w:rPr>
          <w:i/>
        </w:rPr>
      </w:pPr>
      <w:r>
        <w:tab/>
      </w:r>
      <w:r>
        <w:tab/>
      </w:r>
      <w:r>
        <w:tab/>
      </w:r>
      <w:r>
        <w:tab/>
      </w:r>
      <w:r>
        <w:rPr>
          <w:i/>
        </w:rPr>
        <w:t>Uppsala</w:t>
      </w:r>
    </w:p>
    <w:p w:rsidR="00310A2E" w:rsidRPr="008C3374" w:rsidRDefault="00310A2E" w:rsidP="004E3B13">
      <w:pPr>
        <w:ind w:left="1304" w:hanging="1300"/>
        <w:rPr>
          <w:i/>
        </w:rPr>
      </w:pPr>
    </w:p>
    <w:p w:rsidR="00310A2E" w:rsidRDefault="00310A2E" w:rsidP="004E3B13">
      <w:pPr>
        <w:ind w:left="1304" w:hanging="1300"/>
      </w:pPr>
      <w:r>
        <w:t>15.30-15.50</w:t>
      </w:r>
      <w:r>
        <w:tab/>
        <w:t>Resultat av trombolys och</w:t>
      </w:r>
      <w:r>
        <w:tab/>
        <w:t>Peter Mattsson, Neurologen, UAS</w:t>
      </w:r>
    </w:p>
    <w:p w:rsidR="00310A2E" w:rsidRDefault="00310A2E" w:rsidP="004E3B13">
      <w:pPr>
        <w:ind w:left="1304" w:hanging="1300"/>
      </w:pPr>
      <w:r>
        <w:tab/>
        <w:t>trombektomi vid ischemisk stroke</w:t>
      </w:r>
    </w:p>
    <w:p w:rsidR="00310A2E" w:rsidRDefault="00310A2E" w:rsidP="004E3B13">
      <w:pPr>
        <w:ind w:left="1304" w:hanging="1300"/>
      </w:pPr>
    </w:p>
    <w:p w:rsidR="00310A2E" w:rsidRPr="00F27AA8" w:rsidRDefault="00310A2E" w:rsidP="004E3B13">
      <w:r w:rsidRPr="00F27AA8">
        <w:t>15.50-16.10 Intervention vid ischemisk stroke</w:t>
      </w:r>
      <w:r w:rsidRPr="00F27AA8">
        <w:tab/>
        <w:t>Christophe Cognard, Toulouse</w:t>
      </w:r>
    </w:p>
    <w:p w:rsidR="00310A2E" w:rsidRPr="00F27AA8" w:rsidRDefault="00310A2E" w:rsidP="004E3B13">
      <w:r w:rsidRPr="00F27AA8">
        <w:tab/>
      </w:r>
    </w:p>
    <w:p w:rsidR="00310A2E" w:rsidRDefault="00310A2E" w:rsidP="00F92C01">
      <w:pPr>
        <w:ind w:left="1300" w:hanging="1300"/>
      </w:pPr>
      <w:r>
        <w:t>16.10-16.30</w:t>
      </w:r>
      <w:r>
        <w:tab/>
      </w:r>
      <w:r w:rsidRPr="00F92C01">
        <w:t>Hur myndigheterna samverkar för kostnadseffektiv strokesjukvård – exemplet trombektom</w:t>
      </w:r>
      <w:r>
        <w:rPr>
          <w:rFonts w:ascii="Segoe UI Symbol" w:hAnsi="Segoe UI Symbol"/>
          <w:sz w:val="20"/>
          <w:szCs w:val="20"/>
        </w:rPr>
        <w:t>i</w:t>
      </w:r>
      <w:r>
        <w:tab/>
      </w:r>
      <w:r>
        <w:tab/>
        <w:t>Malin Blixt, TLV</w:t>
      </w:r>
    </w:p>
    <w:p w:rsidR="00310A2E" w:rsidRDefault="00310A2E" w:rsidP="004E3B13"/>
    <w:p w:rsidR="00310A2E" w:rsidRDefault="00310A2E" w:rsidP="004E3B13">
      <w:pPr>
        <w:ind w:left="1300" w:hanging="1300"/>
      </w:pPr>
      <w:r>
        <w:t>16.30-17.15</w:t>
      </w:r>
      <w:r>
        <w:tab/>
        <w:t>Paneldiskussion: Nya riktlinjer för strokesjukvård – Implikationer för svensk neurokirurgi</w:t>
      </w:r>
    </w:p>
    <w:p w:rsidR="00310A2E" w:rsidRDefault="00310A2E" w:rsidP="004E3B13"/>
    <w:p w:rsidR="00310A2E" w:rsidRDefault="00310A2E" w:rsidP="004E3B13">
      <w:r>
        <w:t>18.00-20.00</w:t>
      </w:r>
      <w:r>
        <w:tab/>
        <w:t>Guidad tur</w:t>
      </w:r>
    </w:p>
    <w:p w:rsidR="00310A2E" w:rsidRDefault="00310A2E" w:rsidP="004E3B13"/>
    <w:p w:rsidR="00310A2E" w:rsidRDefault="00310A2E" w:rsidP="004E3B13">
      <w:r>
        <w:t>20.00</w:t>
      </w:r>
      <w:r>
        <w:tab/>
        <w:t xml:space="preserve">Middag </w:t>
      </w:r>
      <w:r>
        <w:tab/>
      </w:r>
      <w:r>
        <w:tab/>
      </w:r>
      <w:r>
        <w:tab/>
        <w:t>Orangeriet, Botaniska trädgården</w:t>
      </w:r>
    </w:p>
    <w:p w:rsidR="00310A2E" w:rsidRDefault="00310A2E" w:rsidP="004E3B13"/>
    <w:p w:rsidR="00310A2E" w:rsidRDefault="00310A2E" w:rsidP="002055BD"/>
    <w:p w:rsidR="00310A2E" w:rsidRDefault="00310A2E" w:rsidP="00D30F72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br w:type="page"/>
        <w:t>Fredag 20 maj:</w:t>
      </w:r>
    </w:p>
    <w:p w:rsidR="00310A2E" w:rsidRDefault="00310A2E" w:rsidP="00D30F72"/>
    <w:p w:rsidR="00310A2E" w:rsidRDefault="00310A2E" w:rsidP="00D30F72">
      <w:pPr>
        <w:rPr>
          <w:i/>
        </w:rPr>
      </w:pPr>
      <w:r>
        <w:rPr>
          <w:i/>
        </w:rPr>
        <w:t>08.15</w:t>
      </w:r>
      <w:r w:rsidRPr="00F14771">
        <w:rPr>
          <w:i/>
        </w:rPr>
        <w:t>-</w:t>
      </w:r>
      <w:r>
        <w:rPr>
          <w:i/>
        </w:rPr>
        <w:t>10-15</w:t>
      </w:r>
      <w:r w:rsidRPr="00F14771">
        <w:rPr>
          <w:i/>
        </w:rPr>
        <w:tab/>
        <w:t>Behandling av aneurysm och AVM</w:t>
      </w:r>
      <w:r w:rsidRPr="00F14771">
        <w:rPr>
          <w:i/>
        </w:rPr>
        <w:tab/>
        <w:t>Moderator Per Enblad</w:t>
      </w:r>
      <w:r>
        <w:rPr>
          <w:i/>
        </w:rPr>
        <w:t>, Uppsala</w:t>
      </w:r>
    </w:p>
    <w:p w:rsidR="00310A2E" w:rsidRPr="00F14771" w:rsidRDefault="00310A2E" w:rsidP="00D30F72"/>
    <w:p w:rsidR="00310A2E" w:rsidRDefault="00310A2E" w:rsidP="00D30F72">
      <w:r>
        <w:t>08.30-09.00</w:t>
      </w:r>
      <w:r>
        <w:tab/>
        <w:t xml:space="preserve">Neurokirurgisk behandling av </w:t>
      </w:r>
      <w:r>
        <w:tab/>
        <w:t>Torsten Meling, Oslo</w:t>
      </w:r>
    </w:p>
    <w:p w:rsidR="00310A2E" w:rsidRDefault="00310A2E" w:rsidP="00F14771">
      <w:pPr>
        <w:ind w:firstLine="1304"/>
      </w:pPr>
      <w:r>
        <w:t>neurovaskulära sjukdomar</w:t>
      </w:r>
    </w:p>
    <w:p w:rsidR="00310A2E" w:rsidRDefault="00310A2E" w:rsidP="00592E86"/>
    <w:p w:rsidR="00310A2E" w:rsidRDefault="00310A2E" w:rsidP="00592E86">
      <w:r>
        <w:t>09.00-09.30</w:t>
      </w:r>
      <w:r>
        <w:tab/>
        <w:t>Nya tekniker vid neurointervention</w:t>
      </w:r>
      <w:r>
        <w:tab/>
        <w:t>Christophe Cognard, Toulouse</w:t>
      </w:r>
    </w:p>
    <w:p w:rsidR="00310A2E" w:rsidRDefault="00310A2E" w:rsidP="00592E86"/>
    <w:p w:rsidR="00310A2E" w:rsidRDefault="00310A2E" w:rsidP="00AD463B">
      <w:r>
        <w:t>09.30-10.00</w:t>
      </w:r>
      <w:r>
        <w:tab/>
        <w:t xml:space="preserve">Strålbehandling av AVM  </w:t>
      </w:r>
      <w:r>
        <w:tab/>
      </w:r>
      <w:r>
        <w:tab/>
        <w:t>Kristina Nilsson, Uppsala</w:t>
      </w:r>
    </w:p>
    <w:p w:rsidR="00310A2E" w:rsidRDefault="00310A2E" w:rsidP="00AD463B">
      <w:pPr>
        <w:ind w:firstLine="1304"/>
      </w:pPr>
      <w:r>
        <w:t>(Protonstrålning, Gammakniv)</w:t>
      </w:r>
      <w:r>
        <w:tab/>
        <w:t>Petter Förander Gammakniven, KS</w:t>
      </w:r>
    </w:p>
    <w:p w:rsidR="00310A2E" w:rsidRDefault="00310A2E" w:rsidP="00985444"/>
    <w:p w:rsidR="00310A2E" w:rsidRDefault="00310A2E" w:rsidP="00985444">
      <w:r>
        <w:t>10.00-10.15</w:t>
      </w:r>
      <w:r>
        <w:tab/>
        <w:t xml:space="preserve">Information om nationella </w:t>
      </w:r>
      <w:r>
        <w:tab/>
        <w:t>Elisabeth Ronne-Engström, Uppsala</w:t>
      </w:r>
    </w:p>
    <w:p w:rsidR="00310A2E" w:rsidRDefault="00310A2E" w:rsidP="00985444">
      <w:pPr>
        <w:ind w:firstLine="1304"/>
      </w:pPr>
      <w:r>
        <w:t>aneurysmregistret</w:t>
      </w:r>
    </w:p>
    <w:p w:rsidR="00310A2E" w:rsidRDefault="00310A2E" w:rsidP="00592E86"/>
    <w:p w:rsidR="00310A2E" w:rsidRDefault="00310A2E" w:rsidP="00592E86">
      <w:r>
        <w:t>10.15-10.45</w:t>
      </w:r>
      <w:r>
        <w:tab/>
        <w:t>Kaffe</w:t>
      </w:r>
    </w:p>
    <w:p w:rsidR="00310A2E" w:rsidRDefault="00310A2E" w:rsidP="00592E86"/>
    <w:p w:rsidR="00310A2E" w:rsidRDefault="00310A2E" w:rsidP="00592E86">
      <w:r>
        <w:t>10.45-11.30</w:t>
      </w:r>
      <w:r>
        <w:tab/>
        <w:t>Neurostimulation vid vaskulära</w:t>
      </w:r>
      <w:r>
        <w:tab/>
        <w:t>Paulin Andréll, Göteborg</w:t>
      </w:r>
    </w:p>
    <w:p w:rsidR="00310A2E" w:rsidRDefault="00310A2E" w:rsidP="00030DF5">
      <w:r>
        <w:tab/>
        <w:t xml:space="preserve">sjukdomar </w:t>
      </w:r>
      <w:r>
        <w:tab/>
      </w:r>
      <w:r>
        <w:tab/>
      </w:r>
      <w:r>
        <w:tab/>
        <w:t>Hans Ericson, Uppsala</w:t>
      </w:r>
    </w:p>
    <w:p w:rsidR="00310A2E" w:rsidRDefault="00310A2E" w:rsidP="0074073F"/>
    <w:p w:rsidR="00310A2E" w:rsidRDefault="00310A2E" w:rsidP="0074073F">
      <w:r>
        <w:t>11.30-11.40</w:t>
      </w:r>
      <w:r>
        <w:tab/>
        <w:t>Bästa poster</w:t>
      </w:r>
    </w:p>
    <w:p w:rsidR="00310A2E" w:rsidRDefault="00310A2E" w:rsidP="0074073F"/>
    <w:p w:rsidR="00310A2E" w:rsidRDefault="00310A2E" w:rsidP="0074073F">
      <w:r>
        <w:t>11.40-11.50</w:t>
      </w:r>
      <w:r>
        <w:tab/>
        <w:t>Bästa avhandling</w:t>
      </w:r>
    </w:p>
    <w:p w:rsidR="00310A2E" w:rsidRDefault="00310A2E" w:rsidP="0074073F"/>
    <w:p w:rsidR="00310A2E" w:rsidRDefault="00310A2E" w:rsidP="0074073F">
      <w:r>
        <w:t>11.50-12.00</w:t>
      </w:r>
      <w:r>
        <w:tab/>
        <w:t>Avslutning</w:t>
      </w:r>
      <w:r>
        <w:tab/>
      </w:r>
      <w:r>
        <w:tab/>
      </w:r>
      <w:r>
        <w:tab/>
      </w:r>
    </w:p>
    <w:p w:rsidR="00310A2E" w:rsidRDefault="00310A2E" w:rsidP="0074073F"/>
    <w:p w:rsidR="00310A2E" w:rsidRPr="00F14771" w:rsidRDefault="00310A2E" w:rsidP="0074073F">
      <w:r>
        <w:t>12.00-13.00</w:t>
      </w:r>
      <w:r>
        <w:tab/>
        <w:t>Lunch</w:t>
      </w:r>
    </w:p>
    <w:p w:rsidR="00310A2E" w:rsidRPr="00EF3D7C" w:rsidRDefault="00310A2E" w:rsidP="002055BD"/>
    <w:sectPr w:rsidR="00310A2E" w:rsidRPr="00EF3D7C" w:rsidSect="002516F6">
      <w:headerReference w:type="even" r:id="rId8"/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A2E" w:rsidRDefault="00310A2E" w:rsidP="00571424">
      <w:r>
        <w:separator/>
      </w:r>
    </w:p>
  </w:endnote>
  <w:endnote w:type="continuationSeparator" w:id="0">
    <w:p w:rsidR="00310A2E" w:rsidRDefault="00310A2E" w:rsidP="00571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¡Ps2OcuAe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A2E" w:rsidRDefault="00310A2E" w:rsidP="00571424">
      <w:r>
        <w:separator/>
      </w:r>
    </w:p>
  </w:footnote>
  <w:footnote w:type="continuationSeparator" w:id="0">
    <w:p w:rsidR="00310A2E" w:rsidRDefault="00310A2E" w:rsidP="005714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4937" w:type="pct"/>
      <w:tblLook w:val="00A0"/>
    </w:tblPr>
    <w:tblGrid>
      <w:gridCol w:w="4185"/>
      <w:gridCol w:w="781"/>
      <w:gridCol w:w="4091"/>
    </w:tblGrid>
    <w:tr w:rsidR="00310A2E" w:rsidRPr="00A656DD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310A2E" w:rsidRDefault="00310A2E">
          <w:pPr>
            <w:pStyle w:val="Header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  <w:tc>
        <w:tcPr>
          <w:tcW w:w="333" w:type="pct"/>
          <w:vMerge w:val="restart"/>
          <w:noWrap/>
          <w:vAlign w:val="center"/>
        </w:tcPr>
        <w:p w:rsidR="00310A2E" w:rsidRPr="00A656DD" w:rsidRDefault="00310A2E">
          <w:pPr>
            <w:pStyle w:val="NoSpacing"/>
            <w:rPr>
              <w:rFonts w:ascii="Cambria" w:hAnsi="Cambria"/>
              <w:color w:val="4F81BD"/>
              <w:szCs w:val="20"/>
            </w:rPr>
          </w:pPr>
          <w:r w:rsidRPr="00A656DD">
            <w:rPr>
              <w:rFonts w:ascii="Cambria" w:hAnsi="Cambria"/>
              <w:color w:val="4F81BD"/>
            </w:rPr>
            <w:t>[Skriv text]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310A2E" w:rsidRDefault="00310A2E">
          <w:pPr>
            <w:pStyle w:val="Header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</w:tr>
    <w:tr w:rsidR="00310A2E" w:rsidRPr="00A656DD">
      <w:trPr>
        <w:trHeight w:val="150"/>
      </w:trPr>
      <w:tc>
        <w:tcPr>
          <w:tcW w:w="2389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310A2E" w:rsidRDefault="00310A2E">
          <w:pPr>
            <w:pStyle w:val="Header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</w:tcPr>
        <w:p w:rsidR="00310A2E" w:rsidRPr="00A656DD" w:rsidRDefault="00310A2E">
          <w:pPr>
            <w:rPr>
              <w:color w:val="4F81BD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310A2E" w:rsidRDefault="00310A2E">
          <w:pPr>
            <w:pStyle w:val="Header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</w:tr>
  </w:tbl>
  <w:p w:rsidR="00310A2E" w:rsidRDefault="00310A2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A2E" w:rsidRDefault="00310A2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1424"/>
    <w:rsid w:val="00013EAF"/>
    <w:rsid w:val="0001653C"/>
    <w:rsid w:val="0002518E"/>
    <w:rsid w:val="00030DF5"/>
    <w:rsid w:val="000921AD"/>
    <w:rsid w:val="000D0465"/>
    <w:rsid w:val="001902DB"/>
    <w:rsid w:val="00196CAB"/>
    <w:rsid w:val="001978D7"/>
    <w:rsid w:val="002055BD"/>
    <w:rsid w:val="00220F32"/>
    <w:rsid w:val="002516F6"/>
    <w:rsid w:val="002744A5"/>
    <w:rsid w:val="00296CC4"/>
    <w:rsid w:val="0030186F"/>
    <w:rsid w:val="00310A2E"/>
    <w:rsid w:val="00377204"/>
    <w:rsid w:val="0037751F"/>
    <w:rsid w:val="003B6789"/>
    <w:rsid w:val="003F58FF"/>
    <w:rsid w:val="003F6C28"/>
    <w:rsid w:val="00456FC2"/>
    <w:rsid w:val="004A3743"/>
    <w:rsid w:val="004B3363"/>
    <w:rsid w:val="004E3B13"/>
    <w:rsid w:val="005665A5"/>
    <w:rsid w:val="00571424"/>
    <w:rsid w:val="005766F5"/>
    <w:rsid w:val="0057798A"/>
    <w:rsid w:val="00592E86"/>
    <w:rsid w:val="006109F6"/>
    <w:rsid w:val="00666BE5"/>
    <w:rsid w:val="00714311"/>
    <w:rsid w:val="00720778"/>
    <w:rsid w:val="007256F0"/>
    <w:rsid w:val="0074073F"/>
    <w:rsid w:val="00747EBB"/>
    <w:rsid w:val="00752B03"/>
    <w:rsid w:val="00785F11"/>
    <w:rsid w:val="00792EB6"/>
    <w:rsid w:val="007C288E"/>
    <w:rsid w:val="00846D4F"/>
    <w:rsid w:val="0089553F"/>
    <w:rsid w:val="008C3374"/>
    <w:rsid w:val="009051CA"/>
    <w:rsid w:val="00930F8E"/>
    <w:rsid w:val="00954592"/>
    <w:rsid w:val="00985444"/>
    <w:rsid w:val="009C0EF9"/>
    <w:rsid w:val="00A11A2A"/>
    <w:rsid w:val="00A52614"/>
    <w:rsid w:val="00A64B0C"/>
    <w:rsid w:val="00A656DD"/>
    <w:rsid w:val="00AD463B"/>
    <w:rsid w:val="00B35A15"/>
    <w:rsid w:val="00B3690D"/>
    <w:rsid w:val="00B71898"/>
    <w:rsid w:val="00B71B84"/>
    <w:rsid w:val="00BD64BD"/>
    <w:rsid w:val="00C153B0"/>
    <w:rsid w:val="00C73853"/>
    <w:rsid w:val="00C83B53"/>
    <w:rsid w:val="00CA231F"/>
    <w:rsid w:val="00CB4F18"/>
    <w:rsid w:val="00D30F72"/>
    <w:rsid w:val="00D40CE0"/>
    <w:rsid w:val="00E35C27"/>
    <w:rsid w:val="00E55EB9"/>
    <w:rsid w:val="00E8112F"/>
    <w:rsid w:val="00EF3D7C"/>
    <w:rsid w:val="00F06E45"/>
    <w:rsid w:val="00F14771"/>
    <w:rsid w:val="00F27AA8"/>
    <w:rsid w:val="00F92C01"/>
    <w:rsid w:val="00FB4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1C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7142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7142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7142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71424"/>
    <w:rPr>
      <w:rFonts w:cs="Times New Roman"/>
    </w:rPr>
  </w:style>
  <w:style w:type="paragraph" w:styleId="NoSpacing">
    <w:name w:val="No Spacing"/>
    <w:link w:val="NoSpacingChar"/>
    <w:uiPriority w:val="99"/>
    <w:qFormat/>
    <w:rsid w:val="00571424"/>
    <w:rPr>
      <w:rFonts w:ascii="PMingLiU" w:hAnsi="PMingLi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71424"/>
    <w:rPr>
      <w:rFonts w:ascii="PMingLiU" w:eastAsia="PMingLiU" w:cs="Times New Roman"/>
      <w:sz w:val="22"/>
      <w:szCs w:val="22"/>
      <w:lang w:val="sv-SE" w:eastAsia="sv-SE" w:bidi="ar-SA"/>
    </w:rPr>
  </w:style>
  <w:style w:type="character" w:styleId="CommentReference">
    <w:name w:val="annotation reference"/>
    <w:basedOn w:val="DefaultParagraphFont"/>
    <w:uiPriority w:val="99"/>
    <w:semiHidden/>
    <w:rsid w:val="00B7189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18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71898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18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7189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718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18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030DF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varmote2016@akademiska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402</Words>
  <Characters>2131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Hans Ericson</dc:creator>
  <cp:keywords/>
  <dc:description/>
  <cp:lastModifiedBy>masu40</cp:lastModifiedBy>
  <cp:revision>3</cp:revision>
  <dcterms:created xsi:type="dcterms:W3CDTF">2016-04-28T11:06:00Z</dcterms:created>
  <dcterms:modified xsi:type="dcterms:W3CDTF">2016-04-28T11:07:00Z</dcterms:modified>
</cp:coreProperties>
</file>